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8758C" w14:textId="066A6BC3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7978C4">
        <w:rPr>
          <w:b/>
          <w:sz w:val="26"/>
          <w:szCs w:val="26"/>
        </w:rPr>
        <w:t>Свердловского района г.Перми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07048A96" w:rsidR="009C2687" w:rsidRDefault="007978C4" w:rsidP="009C2687">
      <w:pPr>
        <w:jc w:val="center"/>
      </w:pPr>
      <w:r>
        <w:t xml:space="preserve">Территориальная избирательная комиссия № 1 Свердловского района города </w:t>
      </w:r>
      <w:proofErr w:type="spellStart"/>
      <w:r>
        <w:t>Пеми</w:t>
      </w:r>
      <w:proofErr w:type="spellEnd"/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9C0F15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9C0F15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54454135" w:rsidR="00870228" w:rsidRPr="009670DE" w:rsidRDefault="007978C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55950E6A" w:rsidR="00870228" w:rsidRPr="009670DE" w:rsidRDefault="007978C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870228" w:rsidRPr="009670DE" w14:paraId="7B39EBD3" w14:textId="77777777" w:rsidTr="009C0F15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5256EED2" w:rsidR="00870228" w:rsidRPr="009670DE" w:rsidRDefault="007978C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73379834" w:rsidR="00870228" w:rsidRPr="009670DE" w:rsidRDefault="007978C4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440B33" w:rsidRPr="009670DE" w14:paraId="5094CD70" w14:textId="77777777" w:rsidTr="009C0F15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58FD5BD9" w:rsidR="00440B33" w:rsidRPr="009670DE" w:rsidRDefault="007978C4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645FF708" w14:textId="19D2D7BA" w:rsidR="00440B33" w:rsidRPr="009670DE" w:rsidRDefault="007978C4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</w:tr>
      <w:tr w:rsidR="003C00A9" w:rsidRPr="009670DE" w14:paraId="54B29761" w14:textId="77777777" w:rsidTr="009C0F15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61DECD6F" w:rsidR="003C00A9" w:rsidRPr="009670DE" w:rsidRDefault="007978C4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6B7DD072" w14:textId="5EB08C7F" w:rsidR="003C00A9" w:rsidRPr="009670DE" w:rsidRDefault="007978C4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</w:tr>
      <w:tr w:rsidR="003C00A9" w:rsidRPr="009670DE" w14:paraId="59015785" w14:textId="77777777" w:rsidTr="009C0F15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3B7C15E8" w:rsidR="003C00A9" w:rsidRPr="009670DE" w:rsidRDefault="007978C4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42197903" w:rsidR="003C00A9" w:rsidRPr="009670DE" w:rsidRDefault="007978C4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</w:tr>
      <w:tr w:rsidR="003C00A9" w:rsidRPr="009670DE" w14:paraId="4BBBC78C" w14:textId="77777777" w:rsidTr="009C0F15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2261456B" w:rsidR="003C00A9" w:rsidRPr="009670DE" w:rsidRDefault="007978C4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6F312740" w14:textId="0AFB003E" w:rsidR="003C00A9" w:rsidRPr="009670DE" w:rsidRDefault="007978C4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</w:tr>
      <w:tr w:rsidR="003C00A9" w:rsidRPr="009670DE" w14:paraId="2072319E" w14:textId="77777777" w:rsidTr="009C0F15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4894E258" w:rsidR="003C00A9" w:rsidRPr="009670DE" w:rsidRDefault="008716AD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08B8466B" w14:textId="5979AE0E" w:rsidR="003C00A9" w:rsidRPr="009670DE" w:rsidRDefault="008716AD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  <w:bookmarkStart w:id="0" w:name="_GoBack"/>
            <w:bookmarkEnd w:id="0"/>
          </w:p>
        </w:tc>
      </w:tr>
    </w:tbl>
    <w:p w14:paraId="372DD9E8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77777777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__________________</w:t>
      </w:r>
    </w:p>
    <w:p w14:paraId="697C0294" w14:textId="035A5BD5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</w:t>
      </w:r>
      <w:proofErr w:type="spellStart"/>
      <w:r w:rsidRPr="003C00A9">
        <w:rPr>
          <w:sz w:val="16"/>
          <w:szCs w:val="16"/>
        </w:rPr>
        <w:t>ф.и.о.</w:t>
      </w:r>
      <w:proofErr w:type="spellEnd"/>
      <w:r w:rsidRPr="003C00A9">
        <w:rPr>
          <w:sz w:val="16"/>
          <w:szCs w:val="16"/>
        </w:rPr>
        <w:t>)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B0CAF" w14:textId="77777777" w:rsidR="00C521FB" w:rsidRDefault="00C521FB">
      <w:r>
        <w:separator/>
      </w:r>
    </w:p>
  </w:endnote>
  <w:endnote w:type="continuationSeparator" w:id="0">
    <w:p w14:paraId="67C450BF" w14:textId="77777777" w:rsidR="00C521FB" w:rsidRDefault="00C5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FC3DF" w14:textId="77777777" w:rsidR="00C521FB" w:rsidRDefault="00C521FB">
      <w:r>
        <w:separator/>
      </w:r>
    </w:p>
  </w:footnote>
  <w:footnote w:type="continuationSeparator" w:id="0">
    <w:p w14:paraId="090AFF41" w14:textId="77777777" w:rsidR="00C521FB" w:rsidRDefault="00C52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30E85" w14:textId="06ED1E7F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7978C4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8C4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16AD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521FB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</Template>
  <TotalTime>488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ТИК1_Председатель</cp:lastModifiedBy>
  <cp:revision>32</cp:revision>
  <cp:lastPrinted>2026-02-10T11:46:00Z</cp:lastPrinted>
  <dcterms:created xsi:type="dcterms:W3CDTF">2026-02-08T10:05:00Z</dcterms:created>
  <dcterms:modified xsi:type="dcterms:W3CDTF">2026-02-24T09:37:00Z</dcterms:modified>
</cp:coreProperties>
</file>